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2E9532" w14:textId="0EF561C2" w:rsidR="00F653DD" w:rsidRDefault="001C51B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464" behindDoc="0" locked="0" layoutInCell="1" allowOverlap="1" wp14:anchorId="6DEDC5B2" wp14:editId="588A641B">
            <wp:simplePos x="0" y="0"/>
            <wp:positionH relativeFrom="page">
              <wp:posOffset>7747000</wp:posOffset>
            </wp:positionH>
            <wp:positionV relativeFrom="page">
              <wp:posOffset>2725420</wp:posOffset>
            </wp:positionV>
            <wp:extent cx="1562100" cy="1562100"/>
            <wp:effectExtent l="0" t="0" r="12700" b="12700"/>
            <wp:wrapThrough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2E88CACB" wp14:editId="35FA5E47">
                <wp:simplePos x="0" y="0"/>
                <wp:positionH relativeFrom="page">
                  <wp:posOffset>7042150</wp:posOffset>
                </wp:positionH>
                <wp:positionV relativeFrom="page">
                  <wp:posOffset>1460500</wp:posOffset>
                </wp:positionV>
                <wp:extent cx="2625090" cy="896620"/>
                <wp:effectExtent l="25400" t="25400" r="41910" b="43180"/>
                <wp:wrapTight wrapText="bothSides">
                  <wp:wrapPolygon edited="0">
                    <wp:start x="-209" y="-612"/>
                    <wp:lineTo x="-209" y="22028"/>
                    <wp:lineTo x="21736" y="22028"/>
                    <wp:lineTo x="21736" y="-612"/>
                    <wp:lineTo x="-209" y="-612"/>
                  </wp:wrapPolygon>
                </wp:wrapTight>
                <wp:docPr id="2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896620"/>
                        </a:xfrm>
                        <a:prstGeom prst="rect">
                          <a:avLst/>
                        </a:prstGeom>
                        <a:noFill/>
                        <a:ln w="76200" cmpd="sng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76D46D" w14:textId="77777777" w:rsidR="0075184A" w:rsidRPr="0075184A" w:rsidRDefault="0075184A" w:rsidP="00F653DD">
                            <w:pPr>
                              <w:pStyle w:val="Subtitle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 w:rsidRPr="0075184A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5109 49</w:t>
                            </w:r>
                            <w:r w:rsidRPr="0075184A">
                              <w:rPr>
                                <w:rFonts w:ascii="Arial" w:hAnsi="Arial" w:cs="Arial"/>
                                <w:color w:val="auto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75184A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 xml:space="preserve"> Avenue</w:t>
                            </w:r>
                          </w:p>
                          <w:p w14:paraId="18C0419A" w14:textId="77777777" w:rsidR="0075184A" w:rsidRPr="0075184A" w:rsidRDefault="0075184A" w:rsidP="00F653DD">
                            <w:pPr>
                              <w:pStyle w:val="Subtitle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 w:rsidRPr="0075184A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Box 1099</w:t>
                            </w:r>
                          </w:p>
                          <w:p w14:paraId="22A168EB" w14:textId="77777777" w:rsidR="0075184A" w:rsidRPr="0075184A" w:rsidRDefault="0075184A" w:rsidP="00F653DD">
                            <w:pPr>
                              <w:pStyle w:val="Subtitle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proofErr w:type="spellStart"/>
                            <w:r w:rsidRPr="0075184A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Grimshaw</w:t>
                            </w:r>
                            <w:proofErr w:type="spellEnd"/>
                            <w:r w:rsidRPr="0075184A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, AB T0H 1W0</w:t>
                            </w:r>
                          </w:p>
                          <w:p w14:paraId="2542CD26" w14:textId="77777777" w:rsidR="0075184A" w:rsidRPr="0075184A" w:rsidRDefault="0075184A" w:rsidP="00F653DD">
                            <w:pPr>
                              <w:pStyle w:val="Subtitle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 w:rsidRPr="0075184A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(780) 332-2385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5" o:spid="_x0000_s1026" type="#_x0000_t202" style="position:absolute;margin-left:554.5pt;margin-top:115pt;width:206.7pt;height:70.6pt;z-index:251658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" filled="f" strokecolor="#7362a0 [2414]" strokeweight="6pt">
                <v:textbox inset=",0,,0">
                  <w:txbxContent>
                    <w:p w14:paraId="7B76D46D" w14:textId="77777777" w:rsidR="0075184A" w:rsidRPr="0075184A" w:rsidRDefault="0075184A" w:rsidP="00F653DD">
                      <w:pPr>
                        <w:pStyle w:val="Subtitle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r w:rsidRPr="0075184A">
                        <w:rPr>
                          <w:rFonts w:ascii="Arial" w:hAnsi="Arial" w:cs="Arial"/>
                          <w:color w:val="auto"/>
                          <w:sz w:val="24"/>
                        </w:rPr>
                        <w:t>5109 49</w:t>
                      </w:r>
                      <w:r w:rsidRPr="0075184A">
                        <w:rPr>
                          <w:rFonts w:ascii="Arial" w:hAnsi="Arial" w:cs="Arial"/>
                          <w:color w:val="auto"/>
                          <w:sz w:val="24"/>
                          <w:vertAlign w:val="superscript"/>
                        </w:rPr>
                        <w:t>th</w:t>
                      </w:r>
                      <w:r w:rsidRPr="0075184A">
                        <w:rPr>
                          <w:rFonts w:ascii="Arial" w:hAnsi="Arial" w:cs="Arial"/>
                          <w:color w:val="auto"/>
                          <w:sz w:val="24"/>
                        </w:rPr>
                        <w:t xml:space="preserve"> Avenue</w:t>
                      </w:r>
                    </w:p>
                    <w:p w14:paraId="18C0419A" w14:textId="77777777" w:rsidR="0075184A" w:rsidRPr="0075184A" w:rsidRDefault="0075184A" w:rsidP="00F653DD">
                      <w:pPr>
                        <w:pStyle w:val="Subtitle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r w:rsidRPr="0075184A">
                        <w:rPr>
                          <w:rFonts w:ascii="Arial" w:hAnsi="Arial" w:cs="Arial"/>
                          <w:color w:val="auto"/>
                          <w:sz w:val="24"/>
                        </w:rPr>
                        <w:t>Box 1099</w:t>
                      </w:r>
                    </w:p>
                    <w:p w14:paraId="22A168EB" w14:textId="77777777" w:rsidR="0075184A" w:rsidRPr="0075184A" w:rsidRDefault="0075184A" w:rsidP="00F653DD">
                      <w:pPr>
                        <w:pStyle w:val="Subtitle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proofErr w:type="spellStart"/>
                      <w:r w:rsidRPr="0075184A">
                        <w:rPr>
                          <w:rFonts w:ascii="Arial" w:hAnsi="Arial" w:cs="Arial"/>
                          <w:color w:val="auto"/>
                          <w:sz w:val="24"/>
                        </w:rPr>
                        <w:t>Grimshaw</w:t>
                      </w:r>
                      <w:proofErr w:type="spellEnd"/>
                      <w:r w:rsidRPr="0075184A">
                        <w:rPr>
                          <w:rFonts w:ascii="Arial" w:hAnsi="Arial" w:cs="Arial"/>
                          <w:color w:val="auto"/>
                          <w:sz w:val="24"/>
                        </w:rPr>
                        <w:t>, AB T0H 1W0</w:t>
                      </w:r>
                    </w:p>
                    <w:p w14:paraId="2542CD26" w14:textId="77777777" w:rsidR="0075184A" w:rsidRPr="0075184A" w:rsidRDefault="0075184A" w:rsidP="00F653DD">
                      <w:pPr>
                        <w:pStyle w:val="Subtitle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r w:rsidRPr="0075184A">
                        <w:rPr>
                          <w:rFonts w:ascii="Arial" w:hAnsi="Arial" w:cs="Arial"/>
                          <w:color w:val="auto"/>
                          <w:sz w:val="24"/>
                        </w:rPr>
                        <w:t>(780) 332-2385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2F7A13D4" wp14:editId="456BC23A">
                <wp:simplePos x="0" y="0"/>
                <wp:positionH relativeFrom="page">
                  <wp:posOffset>7042150</wp:posOffset>
                </wp:positionH>
                <wp:positionV relativeFrom="page">
                  <wp:posOffset>365760</wp:posOffset>
                </wp:positionV>
                <wp:extent cx="2625090" cy="1021080"/>
                <wp:effectExtent l="25400" t="25400" r="41910" b="45720"/>
                <wp:wrapTight wrapText="bothSides">
                  <wp:wrapPolygon edited="0">
                    <wp:start x="-209" y="-537"/>
                    <wp:lineTo x="-209" y="22030"/>
                    <wp:lineTo x="21736" y="22030"/>
                    <wp:lineTo x="21736" y="-537"/>
                    <wp:lineTo x="-209" y="-537"/>
                  </wp:wrapPolygon>
                </wp:wrapTight>
                <wp:docPr id="2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021080"/>
                        </a:xfrm>
                        <a:prstGeom prst="rect">
                          <a:avLst/>
                        </a:prstGeom>
                        <a:noFill/>
                        <a:ln w="76200" cmpd="sng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E45A39B" w14:textId="77777777" w:rsidR="001C51BF" w:rsidRDefault="0075184A" w:rsidP="00F653DD">
                            <w:pPr>
                              <w:pStyle w:val="Title"/>
                              <w:rPr>
                                <w:color w:val="auto"/>
                              </w:rPr>
                            </w:pPr>
                            <w:r w:rsidRPr="0075184A">
                              <w:rPr>
                                <w:color w:val="auto"/>
                              </w:rPr>
                              <w:t xml:space="preserve">Janet </w:t>
                            </w:r>
                            <w:r w:rsidR="001C51BF">
                              <w:rPr>
                                <w:color w:val="auto"/>
                              </w:rPr>
                              <w:t>Regal</w:t>
                            </w:r>
                          </w:p>
                          <w:p w14:paraId="34AF5DE0" w14:textId="10A234E6" w:rsidR="0075184A" w:rsidRPr="0075184A" w:rsidRDefault="0075184A" w:rsidP="00F653DD">
                            <w:pPr>
                              <w:pStyle w:val="Title"/>
                              <w:rPr>
                                <w:color w:val="auto"/>
                              </w:rPr>
                            </w:pPr>
                            <w:r w:rsidRPr="0075184A">
                              <w:rPr>
                                <w:color w:val="auto"/>
                              </w:rPr>
                              <w:t>Music Studio</w:t>
                            </w:r>
                          </w:p>
                        </w:txbxContent>
                      </wps:txbx>
                      <wps:bodyPr rot="0" vert="horz" wrap="square" lIns="91440" tIns="0" rIns="9144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7" type="#_x0000_t202" style="position:absolute;margin-left:554.5pt;margin-top:28.8pt;width:206.7pt;height:80.4pt;z-index:251658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" filled="f" strokecolor="#4c416a [1614]" strokeweight="6pt">
                <v:textbox inset=",0,,0">
                  <w:txbxContent>
                    <w:p w14:paraId="3E45A39B" w14:textId="77777777" w:rsidR="001C51BF" w:rsidRDefault="0075184A" w:rsidP="00F653DD">
                      <w:pPr>
                        <w:pStyle w:val="Title"/>
                        <w:rPr>
                          <w:color w:val="auto"/>
                        </w:rPr>
                      </w:pPr>
                      <w:r w:rsidRPr="0075184A">
                        <w:rPr>
                          <w:color w:val="auto"/>
                        </w:rPr>
                        <w:t xml:space="preserve">Janet </w:t>
                      </w:r>
                      <w:r w:rsidR="001C51BF">
                        <w:rPr>
                          <w:color w:val="auto"/>
                        </w:rPr>
                        <w:t>Regal</w:t>
                      </w:r>
                    </w:p>
                    <w:p w14:paraId="34AF5DE0" w14:textId="10A234E6" w:rsidR="0075184A" w:rsidRPr="0075184A" w:rsidRDefault="0075184A" w:rsidP="00F653DD">
                      <w:pPr>
                        <w:pStyle w:val="Title"/>
                        <w:rPr>
                          <w:color w:val="auto"/>
                        </w:rPr>
                      </w:pPr>
                      <w:r w:rsidRPr="0075184A">
                        <w:rPr>
                          <w:color w:val="auto"/>
                        </w:rPr>
                        <w:t>Music Studio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488" behindDoc="0" locked="0" layoutInCell="1" allowOverlap="1" wp14:anchorId="51BD2E71" wp14:editId="188F9D18">
                <wp:simplePos x="0" y="0"/>
                <wp:positionH relativeFrom="page">
                  <wp:posOffset>3695700</wp:posOffset>
                </wp:positionH>
                <wp:positionV relativeFrom="page">
                  <wp:posOffset>2971800</wp:posOffset>
                </wp:positionV>
                <wp:extent cx="2651760" cy="4533900"/>
                <wp:effectExtent l="25400" t="25400" r="40640" b="63500"/>
                <wp:wrapTight wrapText="bothSides">
                  <wp:wrapPolygon edited="0">
                    <wp:start x="-207" y="-121"/>
                    <wp:lineTo x="-207" y="21782"/>
                    <wp:lineTo x="21724" y="21782"/>
                    <wp:lineTo x="21724" y="-121"/>
                    <wp:lineTo x="-207" y="-121"/>
                  </wp:wrapPolygon>
                </wp:wrapTight>
                <wp:docPr id="3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4533900"/>
                        </a:xfrm>
                        <a:prstGeom prst="rect">
                          <a:avLst/>
                        </a:prstGeom>
                        <a:noFill/>
                        <a:ln w="76200" cmpd="sng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861D019" w14:textId="77777777" w:rsidR="0075184A" w:rsidRPr="0075184A" w:rsidRDefault="0075184A" w:rsidP="006462EC">
                            <w:pPr>
                              <w:pStyle w:val="BodyText2"/>
                              <w:rPr>
                                <w:rFonts w:ascii="Arial" w:hAnsi="Arial" w:cs="Arial"/>
                                <w:color w:val="4D416C" w:themeColor="background2" w:themeShade="80"/>
                                <w:sz w:val="40"/>
                                <w:szCs w:val="40"/>
                              </w:rPr>
                            </w:pPr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40"/>
                                <w:szCs w:val="40"/>
                              </w:rPr>
                              <w:t>Important Dates to Keep in Mind</w:t>
                            </w:r>
                          </w:p>
                          <w:p w14:paraId="1B7925B4" w14:textId="77777777" w:rsidR="0075184A" w:rsidRPr="0075184A" w:rsidRDefault="0075184A" w:rsidP="003C39FE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Arial" w:hAnsi="Arial" w:cs="Arial"/>
                                <w:color w:val="4D416C" w:themeColor="background2" w:themeShade="80"/>
                                <w:sz w:val="28"/>
                                <w:szCs w:val="28"/>
                              </w:rPr>
                            </w:pPr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28"/>
                                <w:szCs w:val="28"/>
                              </w:rPr>
                              <w:t>Canada Music Week Recital – Week of November 22</w:t>
                            </w:r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28"/>
                                <w:szCs w:val="28"/>
                              </w:rPr>
                              <w:t>, 2014</w:t>
                            </w:r>
                          </w:p>
                          <w:p w14:paraId="11A81CF8" w14:textId="77777777" w:rsidR="0075184A" w:rsidRPr="0075184A" w:rsidRDefault="0075184A" w:rsidP="003C39FE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Arial" w:hAnsi="Arial" w:cs="Arial"/>
                                <w:color w:val="4D416C" w:themeColor="background2" w:themeShade="80"/>
                                <w:sz w:val="24"/>
                              </w:rPr>
                            </w:pPr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28"/>
                                <w:szCs w:val="28"/>
                              </w:rPr>
                              <w:t>North Peace Performing Arts Festival – March 15</w:t>
                            </w:r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28"/>
                                <w:szCs w:val="28"/>
                              </w:rPr>
                              <w:t xml:space="preserve"> – 27</w:t>
                            </w:r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28"/>
                                <w:szCs w:val="28"/>
                              </w:rPr>
                              <w:t>, 2015 (</w:t>
                            </w:r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24"/>
                              </w:rPr>
                              <w:t xml:space="preserve">Entry Deadline is </w:t>
                            </w:r>
                            <w:proofErr w:type="spellStart"/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24"/>
                              </w:rPr>
                              <w:t>Janurary</w:t>
                            </w:r>
                            <w:proofErr w:type="spellEnd"/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24"/>
                              </w:rPr>
                              <w:t xml:space="preserve"> 15</w:t>
                            </w:r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24"/>
                              </w:rPr>
                              <w:t>, 2015)</w:t>
                            </w:r>
                          </w:p>
                          <w:p w14:paraId="796C20DE" w14:textId="77777777" w:rsidR="0075184A" w:rsidRPr="0075184A" w:rsidRDefault="0075184A" w:rsidP="003C39FE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Arial" w:hAnsi="Arial" w:cs="Arial"/>
                                <w:color w:val="4D416C" w:themeColor="background2" w:themeShade="80"/>
                                <w:sz w:val="28"/>
                                <w:szCs w:val="28"/>
                              </w:rPr>
                            </w:pPr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28"/>
                                <w:szCs w:val="28"/>
                              </w:rPr>
                              <w:t>Year End Recital – End of May 2015</w:t>
                            </w:r>
                          </w:p>
                          <w:p w14:paraId="4435EF7E" w14:textId="114DC256" w:rsidR="0075184A" w:rsidRPr="0075184A" w:rsidRDefault="0075184A" w:rsidP="003C39FE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Arial" w:hAnsi="Arial" w:cs="Arial"/>
                                <w:color w:val="4D416C" w:themeColor="background2" w:themeShade="80"/>
                                <w:sz w:val="28"/>
                                <w:szCs w:val="28"/>
                              </w:rPr>
                            </w:pPr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28"/>
                                <w:szCs w:val="28"/>
                              </w:rPr>
                              <w:t>RCM Theory Examinations – Early to Mid May 2015</w:t>
                            </w:r>
                          </w:p>
                          <w:p w14:paraId="64317E93" w14:textId="7B07FFA2" w:rsidR="0075184A" w:rsidRPr="0075184A" w:rsidRDefault="0075184A" w:rsidP="003C39FE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Arial" w:hAnsi="Arial" w:cs="Arial"/>
                                <w:color w:val="4D416C" w:themeColor="background2" w:themeShade="80"/>
                                <w:sz w:val="28"/>
                                <w:szCs w:val="28"/>
                              </w:rPr>
                            </w:pPr>
                            <w:r w:rsidRPr="0075184A">
                              <w:rPr>
                                <w:rFonts w:ascii="Arial" w:hAnsi="Arial" w:cs="Arial"/>
                                <w:color w:val="4D416C" w:themeColor="background2" w:themeShade="80"/>
                                <w:sz w:val="28"/>
                                <w:szCs w:val="28"/>
                              </w:rPr>
                              <w:t>RCM Practical Examinations – Early to Mid June 2015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margin-left:291pt;margin-top:234pt;width:208.8pt;height:357pt;z-index:25166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" mv:complextextbox="1" filled="f" strokecolor="#4c416a [1614]" strokeweight="6pt">
                <v:textbox inset=",0,,0">
                  <w:txbxContent>
                    <w:p w14:paraId="3861D019" w14:textId="77777777" w:rsidR="0075184A" w:rsidRPr="0075184A" w:rsidRDefault="0075184A" w:rsidP="006462EC">
                      <w:pPr>
                        <w:pStyle w:val="BodyText2"/>
                        <w:rPr>
                          <w:rFonts w:ascii="Arial" w:hAnsi="Arial" w:cs="Arial"/>
                          <w:color w:val="4D416C" w:themeColor="background2" w:themeShade="80"/>
                          <w:sz w:val="40"/>
                          <w:szCs w:val="40"/>
                        </w:rPr>
                      </w:pPr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40"/>
                          <w:szCs w:val="40"/>
                        </w:rPr>
                        <w:t>Important Dates to Keep in Mind</w:t>
                      </w:r>
                    </w:p>
                    <w:p w14:paraId="1B7925B4" w14:textId="77777777" w:rsidR="0075184A" w:rsidRPr="0075184A" w:rsidRDefault="0075184A" w:rsidP="003C39FE">
                      <w:pPr>
                        <w:pStyle w:val="BodyText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Arial" w:hAnsi="Arial" w:cs="Arial"/>
                          <w:color w:val="4D416C" w:themeColor="background2" w:themeShade="80"/>
                          <w:sz w:val="28"/>
                          <w:szCs w:val="28"/>
                        </w:rPr>
                      </w:pPr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28"/>
                          <w:szCs w:val="28"/>
                        </w:rPr>
                        <w:t>Canada Music Week Recital – Week of November 22</w:t>
                      </w:r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28"/>
                          <w:szCs w:val="28"/>
                        </w:rPr>
                        <w:t>, 2014</w:t>
                      </w:r>
                    </w:p>
                    <w:p w14:paraId="11A81CF8" w14:textId="77777777" w:rsidR="0075184A" w:rsidRPr="0075184A" w:rsidRDefault="0075184A" w:rsidP="003C39FE">
                      <w:pPr>
                        <w:pStyle w:val="BodyText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Arial" w:hAnsi="Arial" w:cs="Arial"/>
                          <w:color w:val="4D416C" w:themeColor="background2" w:themeShade="80"/>
                          <w:sz w:val="24"/>
                        </w:rPr>
                      </w:pPr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28"/>
                          <w:szCs w:val="28"/>
                        </w:rPr>
                        <w:t>North Peace Performing Arts Festival – March 15</w:t>
                      </w:r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28"/>
                          <w:szCs w:val="28"/>
                        </w:rPr>
                        <w:t xml:space="preserve"> – 27</w:t>
                      </w:r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28"/>
                          <w:szCs w:val="28"/>
                        </w:rPr>
                        <w:t>, 2015 (</w:t>
                      </w:r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24"/>
                        </w:rPr>
                        <w:t xml:space="preserve">Entry Deadline is </w:t>
                      </w:r>
                      <w:proofErr w:type="spellStart"/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24"/>
                        </w:rPr>
                        <w:t>Janurary</w:t>
                      </w:r>
                      <w:proofErr w:type="spellEnd"/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24"/>
                        </w:rPr>
                        <w:t xml:space="preserve"> 15</w:t>
                      </w:r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24"/>
                          <w:vertAlign w:val="superscript"/>
                        </w:rPr>
                        <w:t>th</w:t>
                      </w:r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24"/>
                        </w:rPr>
                        <w:t>, 2015)</w:t>
                      </w:r>
                    </w:p>
                    <w:p w14:paraId="796C20DE" w14:textId="77777777" w:rsidR="0075184A" w:rsidRPr="0075184A" w:rsidRDefault="0075184A" w:rsidP="003C39FE">
                      <w:pPr>
                        <w:pStyle w:val="BodyText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Arial" w:hAnsi="Arial" w:cs="Arial"/>
                          <w:color w:val="4D416C" w:themeColor="background2" w:themeShade="80"/>
                          <w:sz w:val="28"/>
                          <w:szCs w:val="28"/>
                        </w:rPr>
                      </w:pPr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28"/>
                          <w:szCs w:val="28"/>
                        </w:rPr>
                        <w:t>Year End Recital – End of May 2015</w:t>
                      </w:r>
                    </w:p>
                    <w:p w14:paraId="4435EF7E" w14:textId="114DC256" w:rsidR="0075184A" w:rsidRPr="0075184A" w:rsidRDefault="0075184A" w:rsidP="003C39FE">
                      <w:pPr>
                        <w:pStyle w:val="BodyText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Arial" w:hAnsi="Arial" w:cs="Arial"/>
                          <w:color w:val="4D416C" w:themeColor="background2" w:themeShade="80"/>
                          <w:sz w:val="28"/>
                          <w:szCs w:val="28"/>
                        </w:rPr>
                      </w:pPr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28"/>
                          <w:szCs w:val="28"/>
                        </w:rPr>
                        <w:t>RCM Theory Examinations – Early to Mid May 2015</w:t>
                      </w:r>
                    </w:p>
                    <w:p w14:paraId="64317E93" w14:textId="7B07FFA2" w:rsidR="0075184A" w:rsidRPr="0075184A" w:rsidRDefault="0075184A" w:rsidP="003C39FE">
                      <w:pPr>
                        <w:pStyle w:val="BodyText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Arial" w:hAnsi="Arial" w:cs="Arial"/>
                          <w:color w:val="4D416C" w:themeColor="background2" w:themeShade="80"/>
                          <w:sz w:val="28"/>
                          <w:szCs w:val="28"/>
                        </w:rPr>
                      </w:pPr>
                      <w:r w:rsidRPr="0075184A">
                        <w:rPr>
                          <w:rFonts w:ascii="Arial" w:hAnsi="Arial" w:cs="Arial"/>
                          <w:color w:val="4D416C" w:themeColor="background2" w:themeShade="80"/>
                          <w:sz w:val="28"/>
                          <w:szCs w:val="28"/>
                        </w:rPr>
                        <w:t>RCM Practical Examinations – Early to Mid June 2015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79DF">
        <w:rPr>
          <w:noProof/>
        </w:rPr>
        <mc:AlternateContent>
          <mc:Choice Requires="wps">
            <w:drawing>
              <wp:anchor distT="0" distB="0" distL="114300" distR="114300" simplePos="0" relativeHeight="251659416" behindDoc="0" locked="0" layoutInCell="1" allowOverlap="1" wp14:anchorId="2591B759" wp14:editId="226EE5FA">
                <wp:simplePos x="0" y="0"/>
                <wp:positionH relativeFrom="page">
                  <wp:posOffset>6972300</wp:posOffset>
                </wp:positionH>
                <wp:positionV relativeFrom="page">
                  <wp:posOffset>4406900</wp:posOffset>
                </wp:positionV>
                <wp:extent cx="2724150" cy="3010535"/>
                <wp:effectExtent l="0" t="0" r="0" b="12065"/>
                <wp:wrapThrough wrapText="bothSides">
                  <wp:wrapPolygon edited="0">
                    <wp:start x="201" y="0"/>
                    <wp:lineTo x="201" y="21504"/>
                    <wp:lineTo x="21147" y="21504"/>
                    <wp:lineTo x="21147" y="0"/>
                    <wp:lineTo x="201" y="0"/>
                  </wp:wrapPolygon>
                </wp:wrapThrough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01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1A9C7" w14:textId="77777777" w:rsidR="0075184A" w:rsidRPr="00F653DD" w:rsidRDefault="0075184A" w:rsidP="00F653D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653D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Janet Regal has been teaching piano, organ and theory lessons in the </w:t>
                            </w:r>
                            <w:proofErr w:type="spellStart"/>
                            <w:r w:rsidRPr="00F653D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Grimshaw</w:t>
                            </w:r>
                            <w:proofErr w:type="spellEnd"/>
                            <w:r w:rsidRPr="00F653D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/Peace River areas for over 30 years. She is the RCM Representative for the </w:t>
                            </w:r>
                            <w:proofErr w:type="spellStart"/>
                            <w:r w:rsidRPr="00F653D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Grimshaw</w:t>
                            </w:r>
                            <w:proofErr w:type="spellEnd"/>
                            <w:r w:rsidRPr="00F653D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Centre (which is located in her home studio), a member of the Peace River &amp; District Music Teacher’s Association, and the Alberta Music Education Foundation. She holds her RCM Grade 10 Piano, Grade 5 History and Grade 5 Harmony.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9" type="#_x0000_t202" style="position:absolute;margin-left:549pt;margin-top:347pt;width:214.5pt;height:237.05pt;z-index:25165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TemdUCAAAg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" mv:complextextbox="1" filled="f" stroked="f">
                <v:textbox>
                  <w:txbxContent>
                    <w:p w14:paraId="05E1A9C7" w14:textId="77777777" w:rsidR="0075184A" w:rsidRPr="00F653DD" w:rsidRDefault="0075184A" w:rsidP="00F653D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653D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Janet Regal has been teaching piano, organ and theory lessons in the </w:t>
                      </w:r>
                      <w:proofErr w:type="spellStart"/>
                      <w:r w:rsidRPr="00F653DD">
                        <w:rPr>
                          <w:rFonts w:ascii="Arial" w:hAnsi="Arial" w:cs="Arial"/>
                          <w:sz w:val="28"/>
                          <w:szCs w:val="28"/>
                        </w:rPr>
                        <w:t>Grimshaw</w:t>
                      </w:r>
                      <w:proofErr w:type="spellEnd"/>
                      <w:r w:rsidRPr="00F653D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/Peace River areas for over 30 years. She is the RCM Representative for the </w:t>
                      </w:r>
                      <w:proofErr w:type="spellStart"/>
                      <w:r w:rsidRPr="00F653DD">
                        <w:rPr>
                          <w:rFonts w:ascii="Arial" w:hAnsi="Arial" w:cs="Arial"/>
                          <w:sz w:val="28"/>
                          <w:szCs w:val="28"/>
                        </w:rPr>
                        <w:t>Grimshaw</w:t>
                      </w:r>
                      <w:proofErr w:type="spellEnd"/>
                      <w:r w:rsidRPr="00F653D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Centre (which is located in her home studio), a member of the Peace River &amp; District Music Teacher’s Association, and the Alberta Music Education Foundation. She holds her RCM Grade 10 Piano, Grade 5 History and Grade 5 Harmony.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27DD9">
        <w:rPr>
          <w:rFonts w:eastAsia="Times New Roman" w:cs="Times New Roman"/>
          <w:noProof/>
        </w:rPr>
        <w:drawing>
          <wp:anchor distT="0" distB="0" distL="114300" distR="114300" simplePos="0" relativeHeight="251663512" behindDoc="0" locked="0" layoutInCell="1" allowOverlap="1" wp14:anchorId="171E9ED8" wp14:editId="2A019D0B">
            <wp:simplePos x="0" y="0"/>
            <wp:positionH relativeFrom="page">
              <wp:posOffset>3832860</wp:posOffset>
            </wp:positionH>
            <wp:positionV relativeFrom="page">
              <wp:posOffset>365760</wp:posOffset>
            </wp:positionV>
            <wp:extent cx="2359660" cy="2359660"/>
            <wp:effectExtent l="0" t="0" r="2540" b="2540"/>
            <wp:wrapTight wrapText="bothSides">
              <wp:wrapPolygon edited="0">
                <wp:start x="0" y="0"/>
                <wp:lineTo x="0" y="21391"/>
                <wp:lineTo x="21391" y="21391"/>
                <wp:lineTo x="21391" y="0"/>
                <wp:lineTo x="0" y="0"/>
              </wp:wrapPolygon>
            </wp:wrapTight>
            <wp:docPr id="52" name="irc_mi" descr="http://widedscreen.com/images/wallpapers/Piano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idedscreen.com/images/wallpapers/Piano_Clip_A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00CB4FAB" wp14:editId="618968B2">
                <wp:simplePos x="0" y="0"/>
                <wp:positionH relativeFrom="page">
                  <wp:posOffset>2788920</wp:posOffset>
                </wp:positionH>
                <wp:positionV relativeFrom="page">
                  <wp:posOffset>365760</wp:posOffset>
                </wp:positionV>
                <wp:extent cx="0" cy="2377440"/>
                <wp:effectExtent l="7620" t="10160" r="30480" b="25400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58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8.8pt" to="219.6pt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783C89">
        <w:br w:type="page"/>
      </w:r>
      <w:r w:rsidR="0075184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7EE01A2D" wp14:editId="26668D94">
                <wp:simplePos x="0" y="0"/>
                <wp:positionH relativeFrom="page">
                  <wp:posOffset>571500</wp:posOffset>
                </wp:positionH>
                <wp:positionV relativeFrom="page">
                  <wp:posOffset>386080</wp:posOffset>
                </wp:positionV>
                <wp:extent cx="5054600" cy="553720"/>
                <wp:effectExtent l="25400" t="25400" r="50800" b="55880"/>
                <wp:wrapTight wrapText="bothSides">
                  <wp:wrapPolygon edited="0">
                    <wp:start x="-109" y="-991"/>
                    <wp:lineTo x="-109" y="22789"/>
                    <wp:lineTo x="21709" y="22789"/>
                    <wp:lineTo x="21709" y="-991"/>
                    <wp:lineTo x="-109" y="-991"/>
                  </wp:wrapPolygon>
                </wp:wrapTight>
                <wp:docPr id="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0" cy="553720"/>
                        </a:xfrm>
                        <a:prstGeom prst="rect">
                          <a:avLst/>
                        </a:prstGeom>
                        <a:ln w="76200" cmpd="sng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4EB61" w14:textId="77777777" w:rsidR="0075184A" w:rsidRPr="0075184A" w:rsidRDefault="0075184A" w:rsidP="00A27DD9">
                            <w:pPr>
                              <w:pStyle w:val="BodyText3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75184A">
                              <w:rPr>
                                <w:rFonts w:ascii="Arial" w:hAnsi="Arial" w:cs="Arial"/>
                                <w:color w:val="auto"/>
                                <w:sz w:val="48"/>
                                <w:szCs w:val="48"/>
                              </w:rPr>
                              <w:t>2014-2015 Music Lessons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0" type="#_x0000_t202" style="position:absolute;margin-left:45pt;margin-top:30.4pt;width:398pt;height:43.6pt;z-index:2516583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" fillcolor="white [3201]" strokecolor="#4c416a [1614]" strokeweight="6pt">
                <v:textbox inset=",0,,0">
                  <w:txbxContent>
                    <w:p w14:paraId="17E4EB61" w14:textId="77777777" w:rsidR="0075184A" w:rsidRPr="0075184A" w:rsidRDefault="0075184A" w:rsidP="00A27DD9">
                      <w:pPr>
                        <w:pStyle w:val="BodyText3"/>
                        <w:jc w:val="center"/>
                        <w:rPr>
                          <w:rFonts w:ascii="Arial" w:hAnsi="Arial" w:cs="Arial"/>
                          <w:color w:val="auto"/>
                          <w:sz w:val="48"/>
                          <w:szCs w:val="48"/>
                        </w:rPr>
                      </w:pPr>
                      <w:r w:rsidRPr="0075184A">
                        <w:rPr>
                          <w:rFonts w:ascii="Arial" w:hAnsi="Arial" w:cs="Arial"/>
                          <w:color w:val="auto"/>
                          <w:sz w:val="48"/>
                          <w:szCs w:val="48"/>
                        </w:rPr>
                        <w:t>2014-2015 Music Lessons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67EA8">
        <w:rPr>
          <w:noProof/>
        </w:rPr>
        <mc:AlternateContent>
          <mc:Choice Requires="wpg">
            <w:drawing>
              <wp:anchor distT="0" distB="0" distL="114300" distR="114300" simplePos="1" relativeHeight="251658307" behindDoc="0" locked="0" layoutInCell="1" allowOverlap="1" wp14:anchorId="76B40A12" wp14:editId="1931DE14">
                <wp:simplePos x="3350895" y="1049020"/>
                <wp:positionH relativeFrom="page">
                  <wp:posOffset>3350895</wp:posOffset>
                </wp:positionH>
                <wp:positionV relativeFrom="page">
                  <wp:posOffset>1049020</wp:posOffset>
                </wp:positionV>
                <wp:extent cx="2921000" cy="6482080"/>
                <wp:effectExtent l="0" t="0" r="0" b="20320"/>
                <wp:wrapThrough wrapText="bothSides">
                  <wp:wrapPolygon edited="0">
                    <wp:start x="188" y="0"/>
                    <wp:lineTo x="188" y="21583"/>
                    <wp:lineTo x="21224" y="21583"/>
                    <wp:lineTo x="21224" y="0"/>
                    <wp:lineTo x="188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0" cy="6482080"/>
                          <a:chOff x="0" y="0"/>
                          <a:chExt cx="2921000" cy="648208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21000" cy="64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0"/>
                            <a:ext cx="2738120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1200785"/>
                            <a:ext cx="2738120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2401570"/>
                            <a:ext cx="27381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653665" y="2702560"/>
                            <a:ext cx="17589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2653665" y="3003550"/>
                            <a:ext cx="17589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653665" y="3304540"/>
                            <a:ext cx="17589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3605530"/>
                            <a:ext cx="273812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3907155"/>
                            <a:ext cx="2738120" cy="232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1" style="position:absolute;margin-left:263.85pt;margin-top:82.6pt;width:230pt;height:510.4pt;z-index:251658307;mso-position-horizontal-relative:page;mso-position-vertical-relative:page" coordsize="2921000,64820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" mv:complextextbox="1">
                <v:shape id="_x0000_s1032" type="#_x0000_t202" style="position:absolute;width:2921000;height:6482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IlDSxAAA&#10;ANoAAAAPAAAAZHJzL2Rvd25yZXYueG1sRI9Ba8JAFITvBf/D8oTezKYeVNKsEgoBhRZiWnp+zT6T&#10;0OzbJLtq6q93C4Ueh5n5hkl3k+nEhUbXWlbwFMUgiCurW64VfLzniw0I55E1dpZJwQ852G1nDykm&#10;2l75SJfS1yJA2CWooPG+T6R0VUMGXWR74uCd7GjQBznWUo94DXDTyWUcr6TBlsNCgz29NFR9l2ej&#10;4K34Gm6H2Jku83m+zorh9fQ5KPU4n7JnEJ4m/x/+a++1ghX8Xgk3QG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CJQ0sQAAADaAAAADwAAAAAAAAAAAAAAAACXAgAAZHJzL2Rv&#10;d25yZXYueG1sUEsFBgAAAAAEAAQA9QAAAIgDAAAAAA==&#10;" mv:complextextbox="1" filled="f" stroked="f">
                  <v:textbox inset=",0,,0"/>
                </v:shape>
                <v:shape id="Text Box 1" o:spid="_x0000_s1033" type="#_x0000_t202" style="position:absolute;left:91440;width:2738120;height:1202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Text Box 3" inset="0,0,0,0">
                    <w:txbxContent/>
                  </v:textbox>
                </v:shape>
                <v:shape id="Text Box 3" o:spid="_x0000_s1034" type="#_x0000_t202" style="position:absolute;left:91440;top:1200785;width:2738120;height:1202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 Box 4" inset="0,0,0,0">
                    <w:txbxContent/>
                  </v:textbox>
                </v:shape>
                <v:shape id="Text Box 4" o:spid="_x0000_s1035" type="#_x0000_t202" style="position:absolute;left:91440;top:2401570;width:2738120;height:302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36" type="#_x0000_t202" style="position:absolute;left:2653665;top:2702560;width:175895;height:302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9" inset="0,0,0,0">
                    <w:txbxContent/>
                  </v:textbox>
                </v:shape>
                <v:shape id="Text Box 9" o:spid="_x0000_s1037" type="#_x0000_t202" style="position:absolute;left:2653665;top:3003550;width:175895;height:302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8" type="#_x0000_t202" style="position:absolute;left:2653665;top:3304540;width:175895;height:302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39" type="#_x0000_t202" style="position:absolute;left:91440;top:3605530;width:2738120;height:3028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40" type="#_x0000_t202" style="position:absolute;left:91440;top:3907155;width:2738120;height:2326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963DDC">
        <w:rPr>
          <w:noProof/>
        </w:rPr>
        <mc:AlternateContent>
          <mc:Choice Requires="wps">
            <w:drawing>
              <wp:anchor distT="0" distB="0" distL="114300" distR="114300" simplePos="0" relativeHeight="251665560" behindDoc="0" locked="0" layoutInCell="1" allowOverlap="1" wp14:anchorId="51BAB43D" wp14:editId="624848F8">
                <wp:simplePos x="0" y="0"/>
                <wp:positionH relativeFrom="page">
                  <wp:posOffset>6746240</wp:posOffset>
                </wp:positionH>
                <wp:positionV relativeFrom="page">
                  <wp:posOffset>228600</wp:posOffset>
                </wp:positionV>
                <wp:extent cx="2946400" cy="7363460"/>
                <wp:effectExtent l="0" t="0" r="0" b="2540"/>
                <wp:wrapThrough wrapText="bothSides">
                  <wp:wrapPolygon edited="0">
                    <wp:start x="186" y="0"/>
                    <wp:lineTo x="186" y="21533"/>
                    <wp:lineTo x="21228" y="21533"/>
                    <wp:lineTo x="21228" y="0"/>
                    <wp:lineTo x="186" y="0"/>
                  </wp:wrapPolygon>
                </wp:wrapThrough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736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AD8C0" w14:textId="77777777" w:rsidR="0075184A" w:rsidRPr="00F479DF" w:rsidRDefault="0075184A" w:rsidP="00391CB1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sz w:val="36"/>
                                <w:szCs w:val="36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36"/>
                                <w:szCs w:val="36"/>
                              </w:rPr>
                              <w:t>2014-2015 Registration Form</w:t>
                            </w:r>
                          </w:p>
                          <w:p w14:paraId="189A07C8" w14:textId="77777777" w:rsidR="0075184A" w:rsidRPr="00F479DF" w:rsidRDefault="0075184A" w:rsidP="00391CB1">
                            <w:pPr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 w:rsidRPr="00F479DF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Detatch</w:t>
                            </w:r>
                            <w:proofErr w:type="spellEnd"/>
                            <w:r w:rsidRPr="00F479DF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this Portion and Return WITH Payment)</w:t>
                            </w:r>
                          </w:p>
                          <w:p w14:paraId="682948D0" w14:textId="77777777" w:rsidR="0075184A" w:rsidRPr="00F479DF" w:rsidRDefault="0075184A" w:rsidP="00391CB1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Student’s Name:</w:t>
                            </w:r>
                          </w:p>
                          <w:p w14:paraId="12DB4681" w14:textId="65A17BAA" w:rsidR="0075184A" w:rsidRPr="00F479DF" w:rsidRDefault="0075184A" w:rsidP="00391CB1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__________________________</w:t>
                            </w: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</w:t>
                            </w: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012C8EC5" w14:textId="77777777" w:rsidR="0075184A" w:rsidRPr="00F479DF" w:rsidRDefault="0075184A" w:rsidP="00391CB1">
                            <w:pPr>
                              <w:spacing w:after="0"/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Term for which you are registering:</w:t>
                            </w:r>
                          </w:p>
                          <w:p w14:paraId="256DCF1E" w14:textId="77777777" w:rsidR="0075184A" w:rsidRPr="00F479DF" w:rsidRDefault="0075184A" w:rsidP="00391CB1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</w:rPr>
                              <w:t>(</w:t>
                            </w:r>
                            <w:proofErr w:type="gramStart"/>
                            <w:r w:rsidRPr="00F479DF">
                              <w:rPr>
                                <w:rFonts w:ascii="Arial Narrow" w:hAnsi="Arial Narrow" w:cs="Arial"/>
                              </w:rPr>
                              <w:t>check</w:t>
                            </w:r>
                            <w:proofErr w:type="gramEnd"/>
                            <w:r w:rsidRPr="00F479DF">
                              <w:rPr>
                                <w:rFonts w:ascii="Arial Narrow" w:hAnsi="Arial Narrow" w:cs="Arial"/>
                              </w:rPr>
                              <w:t xml:space="preserve"> all that apply)</w:t>
                            </w:r>
                          </w:p>
                          <w:p w14:paraId="00AF8A8B" w14:textId="77777777" w:rsidR="0075184A" w:rsidRPr="00F479DF" w:rsidRDefault="0075184A" w:rsidP="00391CB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Fall 2014 (14 lessons) - </w:t>
                            </w:r>
                            <w:r w:rsidRPr="00F479DF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$245.00</w:t>
                            </w:r>
                          </w:p>
                          <w:p w14:paraId="6962B0E7" w14:textId="77777777" w:rsidR="0075184A" w:rsidRPr="00F479DF" w:rsidRDefault="0075184A" w:rsidP="00391CB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Winter 2015 (14 lessons) - </w:t>
                            </w:r>
                            <w:r w:rsidRPr="00F479DF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$245.00</w:t>
                            </w:r>
                          </w:p>
                          <w:p w14:paraId="0A296B2C" w14:textId="77777777" w:rsidR="0075184A" w:rsidRPr="00F479DF" w:rsidRDefault="0075184A" w:rsidP="00391CB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Spring 2015 (6 lessons) - </w:t>
                            </w:r>
                            <w:r w:rsidRPr="00F479DF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$105.00</w:t>
                            </w:r>
                          </w:p>
                          <w:p w14:paraId="720124C3" w14:textId="77777777" w:rsidR="0075184A" w:rsidRPr="00F479DF" w:rsidRDefault="0075184A" w:rsidP="00391CB1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</w:rPr>
                              <w:t xml:space="preserve">(Registering for all 3 terms entitles </w:t>
                            </w:r>
                            <w:proofErr w:type="gramStart"/>
                            <w:r w:rsidRPr="00F479DF">
                              <w:rPr>
                                <w:rFonts w:ascii="Arial Narrow" w:hAnsi="Arial Narrow" w:cs="Arial"/>
                              </w:rPr>
                              <w:t>a</w:t>
                            </w:r>
                            <w:proofErr w:type="gramEnd"/>
                            <w:r w:rsidRPr="00F479DF">
                              <w:rPr>
                                <w:rFonts w:ascii="Arial Narrow" w:hAnsi="Arial Narrow" w:cs="Arial"/>
                              </w:rPr>
                              <w:t xml:space="preserve"> $85 discount for a total of </w:t>
                            </w:r>
                            <w:r w:rsidRPr="00F479DF">
                              <w:rPr>
                                <w:rFonts w:ascii="Arial Narrow" w:hAnsi="Arial Narrow" w:cs="Arial"/>
                                <w:b/>
                              </w:rPr>
                              <w:t>$510.00</w:t>
                            </w:r>
                            <w:r w:rsidRPr="00F479DF">
                              <w:rPr>
                                <w:rFonts w:ascii="Arial Narrow" w:hAnsi="Arial Narrow" w:cs="Arial"/>
                              </w:rPr>
                              <w:t>)</w:t>
                            </w:r>
                          </w:p>
                          <w:p w14:paraId="30EC4C5E" w14:textId="77777777" w:rsidR="0075184A" w:rsidRPr="00F479DF" w:rsidRDefault="0075184A" w:rsidP="00391CB1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Parents/Guardian’s names (if under 18):</w:t>
                            </w:r>
                          </w:p>
                          <w:p w14:paraId="743A91FB" w14:textId="42202112" w:rsidR="0075184A" w:rsidRPr="00F479DF" w:rsidRDefault="0075184A" w:rsidP="00391CB1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_____________________________</w:t>
                            </w: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</w:t>
                            </w: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05FF303D" w14:textId="7F121793" w:rsidR="0075184A" w:rsidRPr="00F479DF" w:rsidRDefault="0075184A" w:rsidP="00391CB1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_________________________</w:t>
                            </w: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</w:t>
                            </w: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_______</w:t>
                            </w:r>
                          </w:p>
                          <w:p w14:paraId="29EA56EC" w14:textId="77777777" w:rsidR="0075184A" w:rsidRPr="00F479DF" w:rsidRDefault="0075184A" w:rsidP="00391CB1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Preferred Lesson Time and Day:</w:t>
                            </w:r>
                          </w:p>
                          <w:p w14:paraId="1E156F82" w14:textId="741F550A" w:rsidR="0075184A" w:rsidRPr="00F479DF" w:rsidRDefault="0075184A" w:rsidP="00391CB1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___________________________</w:t>
                            </w: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</w:t>
                            </w: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  <w:p w14:paraId="3763848D" w14:textId="77777777" w:rsidR="0075184A" w:rsidRPr="00F479DF" w:rsidRDefault="0075184A" w:rsidP="00391CB1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Telephone Number (Home):</w:t>
                            </w:r>
                          </w:p>
                          <w:p w14:paraId="7FE0E325" w14:textId="710E5D89" w:rsidR="0075184A" w:rsidRPr="00F479DF" w:rsidRDefault="0075184A" w:rsidP="00391CB1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_________________________</w:t>
                            </w: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</w:t>
                            </w: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_______</w:t>
                            </w:r>
                          </w:p>
                          <w:p w14:paraId="7176FF0B" w14:textId="77777777" w:rsidR="0075184A" w:rsidRPr="00F479DF" w:rsidRDefault="0075184A" w:rsidP="00391CB1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Email Address:</w:t>
                            </w:r>
                          </w:p>
                          <w:p w14:paraId="7D234BE4" w14:textId="4F27492E" w:rsidR="0075184A" w:rsidRPr="00F479DF" w:rsidRDefault="0075184A" w:rsidP="00391CB1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__________________________</w:t>
                            </w: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</w:t>
                            </w: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4E23769E" w14:textId="77777777" w:rsidR="0075184A" w:rsidRPr="00F479DF" w:rsidRDefault="0075184A" w:rsidP="00391CB1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Signature (Parent/Guardian if under 18):</w:t>
                            </w:r>
                          </w:p>
                          <w:p w14:paraId="418A70ED" w14:textId="312F3FA8" w:rsidR="0075184A" w:rsidRPr="00F479DF" w:rsidRDefault="0075184A" w:rsidP="00391CB1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_________________________</w:t>
                            </w: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</w:t>
                            </w: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_______</w:t>
                            </w:r>
                          </w:p>
                          <w:p w14:paraId="771B12A7" w14:textId="7CA9D09E" w:rsidR="0075184A" w:rsidRPr="00F479DF" w:rsidRDefault="0075184A" w:rsidP="00391CB1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Date: __________________</w:t>
                            </w: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</w:t>
                            </w: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_________</w:t>
                            </w:r>
                          </w:p>
                          <w:p w14:paraId="64A799B6" w14:textId="77777777" w:rsidR="0075184A" w:rsidRPr="00F479DF" w:rsidRDefault="0075184A" w:rsidP="00391CB1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Teacher’s Signature:</w:t>
                            </w:r>
                          </w:p>
                          <w:p w14:paraId="0CC0BD80" w14:textId="19B52D45" w:rsidR="0075184A" w:rsidRPr="00F479DF" w:rsidRDefault="0075184A" w:rsidP="00391CB1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______________________</w:t>
                            </w: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</w:t>
                            </w:r>
                            <w:r w:rsidRPr="00F479DF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1" type="#_x0000_t202" style="position:absolute;margin-left:531.2pt;margin-top:18pt;width:232pt;height:579.8pt;z-index:25166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ZpqtYCAAAg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" mv:complextextbox="1" filled="f" stroked="f">
                <v:textbox>
                  <w:txbxContent>
                    <w:p w14:paraId="1C3AD8C0" w14:textId="77777777" w:rsidR="0075184A" w:rsidRPr="00F479DF" w:rsidRDefault="0075184A" w:rsidP="00391CB1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sz w:val="36"/>
                          <w:szCs w:val="36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36"/>
                          <w:szCs w:val="36"/>
                        </w:rPr>
                        <w:t>2014-2015 Registration Form</w:t>
                      </w:r>
                    </w:p>
                    <w:p w14:paraId="189A07C8" w14:textId="77777777" w:rsidR="0075184A" w:rsidRPr="00F479DF" w:rsidRDefault="0075184A" w:rsidP="00391CB1">
                      <w:pPr>
                        <w:jc w:val="center"/>
                        <w:rPr>
                          <w:rFonts w:ascii="Arial Narrow" w:hAnsi="Arial Narrow" w:cs="Arial"/>
                          <w:sz w:val="22"/>
                          <w:szCs w:val="22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(</w:t>
                      </w:r>
                      <w:proofErr w:type="spellStart"/>
                      <w:r w:rsidRPr="00F479DF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Detatch</w:t>
                      </w:r>
                      <w:proofErr w:type="spellEnd"/>
                      <w:r w:rsidRPr="00F479DF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this Portion and Return WITH Payment)</w:t>
                      </w:r>
                    </w:p>
                    <w:p w14:paraId="682948D0" w14:textId="77777777" w:rsidR="0075184A" w:rsidRPr="00F479DF" w:rsidRDefault="0075184A" w:rsidP="00391CB1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Student’s Name:</w:t>
                      </w:r>
                    </w:p>
                    <w:p w14:paraId="12DB4681" w14:textId="65A17BAA" w:rsidR="0075184A" w:rsidRPr="00F479DF" w:rsidRDefault="0075184A" w:rsidP="00391CB1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__________________________</w:t>
                      </w: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</w:t>
                      </w: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______</w:t>
                      </w:r>
                    </w:p>
                    <w:p w14:paraId="012C8EC5" w14:textId="77777777" w:rsidR="0075184A" w:rsidRPr="00F479DF" w:rsidRDefault="0075184A" w:rsidP="00391CB1">
                      <w:pPr>
                        <w:spacing w:after="0"/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Term for which you are registering:</w:t>
                      </w:r>
                    </w:p>
                    <w:p w14:paraId="256DCF1E" w14:textId="77777777" w:rsidR="0075184A" w:rsidRPr="00F479DF" w:rsidRDefault="0075184A" w:rsidP="00391CB1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</w:rPr>
                      </w:pPr>
                      <w:r w:rsidRPr="00F479DF">
                        <w:rPr>
                          <w:rFonts w:ascii="Arial Narrow" w:hAnsi="Arial Narrow" w:cs="Arial"/>
                        </w:rPr>
                        <w:t>(</w:t>
                      </w:r>
                      <w:proofErr w:type="gramStart"/>
                      <w:r w:rsidRPr="00F479DF">
                        <w:rPr>
                          <w:rFonts w:ascii="Arial Narrow" w:hAnsi="Arial Narrow" w:cs="Arial"/>
                        </w:rPr>
                        <w:t>check</w:t>
                      </w:r>
                      <w:proofErr w:type="gramEnd"/>
                      <w:r w:rsidRPr="00F479DF">
                        <w:rPr>
                          <w:rFonts w:ascii="Arial Narrow" w:hAnsi="Arial Narrow" w:cs="Arial"/>
                        </w:rPr>
                        <w:t xml:space="preserve"> all that apply)</w:t>
                      </w:r>
                    </w:p>
                    <w:p w14:paraId="00AF8A8B" w14:textId="77777777" w:rsidR="0075184A" w:rsidRPr="00F479DF" w:rsidRDefault="0075184A" w:rsidP="00391CB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Fall 2014 (14 lessons) - </w:t>
                      </w:r>
                      <w:r w:rsidRPr="00F479DF"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</w:rPr>
                        <w:t>$245.00</w:t>
                      </w:r>
                    </w:p>
                    <w:p w14:paraId="6962B0E7" w14:textId="77777777" w:rsidR="0075184A" w:rsidRPr="00F479DF" w:rsidRDefault="0075184A" w:rsidP="00391CB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Winter 2015 (14 lessons) - </w:t>
                      </w:r>
                      <w:r w:rsidRPr="00F479DF"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</w:rPr>
                        <w:t>$245.00</w:t>
                      </w:r>
                    </w:p>
                    <w:p w14:paraId="0A296B2C" w14:textId="77777777" w:rsidR="0075184A" w:rsidRPr="00F479DF" w:rsidRDefault="0075184A" w:rsidP="00391CB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Spring 2015 (6 lessons) - </w:t>
                      </w:r>
                      <w:r w:rsidRPr="00F479DF"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</w:rPr>
                        <w:t>$105.00</w:t>
                      </w:r>
                    </w:p>
                    <w:p w14:paraId="720124C3" w14:textId="77777777" w:rsidR="0075184A" w:rsidRPr="00F479DF" w:rsidRDefault="0075184A" w:rsidP="00391CB1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  <w:r w:rsidRPr="00F479DF">
                        <w:rPr>
                          <w:rFonts w:ascii="Arial Narrow" w:hAnsi="Arial Narrow" w:cs="Arial"/>
                        </w:rPr>
                        <w:t xml:space="preserve">(Registering for all 3 terms entitles </w:t>
                      </w:r>
                      <w:proofErr w:type="gramStart"/>
                      <w:r w:rsidRPr="00F479DF">
                        <w:rPr>
                          <w:rFonts w:ascii="Arial Narrow" w:hAnsi="Arial Narrow" w:cs="Arial"/>
                        </w:rPr>
                        <w:t>a</w:t>
                      </w:r>
                      <w:proofErr w:type="gramEnd"/>
                      <w:r w:rsidRPr="00F479DF">
                        <w:rPr>
                          <w:rFonts w:ascii="Arial Narrow" w:hAnsi="Arial Narrow" w:cs="Arial"/>
                        </w:rPr>
                        <w:t xml:space="preserve"> $85 discount for a total of </w:t>
                      </w:r>
                      <w:r w:rsidRPr="00F479DF">
                        <w:rPr>
                          <w:rFonts w:ascii="Arial Narrow" w:hAnsi="Arial Narrow" w:cs="Arial"/>
                          <w:b/>
                        </w:rPr>
                        <w:t>$510.00</w:t>
                      </w:r>
                      <w:r w:rsidRPr="00F479DF">
                        <w:rPr>
                          <w:rFonts w:ascii="Arial Narrow" w:hAnsi="Arial Narrow" w:cs="Arial"/>
                        </w:rPr>
                        <w:t>)</w:t>
                      </w:r>
                    </w:p>
                    <w:p w14:paraId="30EC4C5E" w14:textId="77777777" w:rsidR="0075184A" w:rsidRPr="00F479DF" w:rsidRDefault="0075184A" w:rsidP="00391CB1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Parents/Guardian’s names (if under 18):</w:t>
                      </w:r>
                    </w:p>
                    <w:p w14:paraId="743A91FB" w14:textId="42202112" w:rsidR="0075184A" w:rsidRPr="00F479DF" w:rsidRDefault="0075184A" w:rsidP="00391CB1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_____________________________</w:t>
                      </w: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</w:t>
                      </w: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</w:t>
                      </w:r>
                    </w:p>
                    <w:p w14:paraId="05FF303D" w14:textId="7F121793" w:rsidR="0075184A" w:rsidRPr="00F479DF" w:rsidRDefault="0075184A" w:rsidP="00391CB1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_________________________</w:t>
                      </w: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</w:t>
                      </w: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_______</w:t>
                      </w:r>
                    </w:p>
                    <w:p w14:paraId="29EA56EC" w14:textId="77777777" w:rsidR="0075184A" w:rsidRPr="00F479DF" w:rsidRDefault="0075184A" w:rsidP="00391CB1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Preferred Lesson Time and Day:</w:t>
                      </w:r>
                    </w:p>
                    <w:p w14:paraId="1E156F82" w14:textId="741F550A" w:rsidR="0075184A" w:rsidRPr="00F479DF" w:rsidRDefault="0075184A" w:rsidP="00391CB1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___________________________</w:t>
                      </w: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</w:t>
                      </w: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_____</w:t>
                      </w:r>
                    </w:p>
                    <w:p w14:paraId="3763848D" w14:textId="77777777" w:rsidR="0075184A" w:rsidRPr="00F479DF" w:rsidRDefault="0075184A" w:rsidP="00391CB1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Telephone Number (Home):</w:t>
                      </w:r>
                    </w:p>
                    <w:p w14:paraId="7FE0E325" w14:textId="710E5D89" w:rsidR="0075184A" w:rsidRPr="00F479DF" w:rsidRDefault="0075184A" w:rsidP="00391CB1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_________________________</w:t>
                      </w: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</w:t>
                      </w: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_______</w:t>
                      </w:r>
                    </w:p>
                    <w:p w14:paraId="7176FF0B" w14:textId="77777777" w:rsidR="0075184A" w:rsidRPr="00F479DF" w:rsidRDefault="0075184A" w:rsidP="00391CB1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Email Address:</w:t>
                      </w:r>
                    </w:p>
                    <w:p w14:paraId="7D234BE4" w14:textId="4F27492E" w:rsidR="0075184A" w:rsidRPr="00F479DF" w:rsidRDefault="0075184A" w:rsidP="00391CB1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__________________________</w:t>
                      </w: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</w:t>
                      </w: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______</w:t>
                      </w:r>
                    </w:p>
                    <w:p w14:paraId="4E23769E" w14:textId="77777777" w:rsidR="0075184A" w:rsidRPr="00F479DF" w:rsidRDefault="0075184A" w:rsidP="00391CB1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Signature (Parent/Guardian if under 18):</w:t>
                      </w:r>
                    </w:p>
                    <w:p w14:paraId="418A70ED" w14:textId="312F3FA8" w:rsidR="0075184A" w:rsidRPr="00F479DF" w:rsidRDefault="0075184A" w:rsidP="00391CB1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_________________________</w:t>
                      </w: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</w:t>
                      </w: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_______</w:t>
                      </w:r>
                    </w:p>
                    <w:p w14:paraId="771B12A7" w14:textId="7CA9D09E" w:rsidR="0075184A" w:rsidRPr="00F479DF" w:rsidRDefault="0075184A" w:rsidP="00391CB1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Date: __________________</w:t>
                      </w: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</w:t>
                      </w: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_________</w:t>
                      </w:r>
                    </w:p>
                    <w:p w14:paraId="64A799B6" w14:textId="77777777" w:rsidR="0075184A" w:rsidRPr="00F479DF" w:rsidRDefault="0075184A" w:rsidP="00391CB1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Teacher’s Signature:</w:t>
                      </w:r>
                    </w:p>
                    <w:p w14:paraId="0CC0BD80" w14:textId="19B52D45" w:rsidR="0075184A" w:rsidRPr="00F479DF" w:rsidRDefault="0075184A" w:rsidP="00391CB1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______________________</w:t>
                      </w: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</w:t>
                      </w:r>
                      <w:r w:rsidRPr="00F479DF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63DDC">
        <w:rPr>
          <w:noProof/>
        </w:rPr>
        <w:drawing>
          <wp:anchor distT="0" distB="0" distL="114300" distR="114300" simplePos="0" relativeHeight="251664536" behindDoc="0" locked="0" layoutInCell="1" allowOverlap="1" wp14:anchorId="04BC35D4" wp14:editId="00F642F9">
            <wp:simplePos x="0" y="0"/>
            <wp:positionH relativeFrom="page">
              <wp:posOffset>3350895</wp:posOffset>
            </wp:positionH>
            <wp:positionV relativeFrom="page">
              <wp:posOffset>3740150</wp:posOffset>
            </wp:positionV>
            <wp:extent cx="2567305" cy="808990"/>
            <wp:effectExtent l="0" t="0" r="0" b="3810"/>
            <wp:wrapThrough wrapText="bothSides">
              <wp:wrapPolygon edited="0">
                <wp:start x="0" y="0"/>
                <wp:lineTo x="0" y="21024"/>
                <wp:lineTo x="21370" y="21024"/>
                <wp:lineTo x="21370" y="0"/>
                <wp:lineTo x="0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boar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25" b="20351"/>
                    <a:stretch/>
                  </pic:blipFill>
                  <pic:spPr bwMode="auto">
                    <a:xfrm>
                      <a:off x="0" y="0"/>
                      <a:ext cx="2567305" cy="80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709"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7A36D762" wp14:editId="5CDE2EA0">
                <wp:simplePos x="0" y="0"/>
                <wp:positionH relativeFrom="page">
                  <wp:posOffset>266700</wp:posOffset>
                </wp:positionH>
                <wp:positionV relativeFrom="page">
                  <wp:posOffset>1049020</wp:posOffset>
                </wp:positionV>
                <wp:extent cx="2933700" cy="6482080"/>
                <wp:effectExtent l="0" t="0" r="0" b="20320"/>
                <wp:wrapTight wrapText="bothSides">
                  <wp:wrapPolygon edited="0">
                    <wp:start x="187" y="0"/>
                    <wp:lineTo x="187" y="21583"/>
                    <wp:lineTo x="21132" y="21583"/>
                    <wp:lineTo x="21132" y="0"/>
                    <wp:lineTo x="187" y="0"/>
                  </wp:wrapPolygon>
                </wp:wrapTight>
                <wp:docPr id="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48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6">
                        <w:txbxContent>
                          <w:p w14:paraId="1597E838" w14:textId="77777777" w:rsidR="0075184A" w:rsidRDefault="0075184A" w:rsidP="00F653DD">
                            <w:pPr>
                              <w:pStyle w:val="BodyTex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2014-2015 Music Lessons will be divided into 3 terms:</w:t>
                            </w:r>
                          </w:p>
                          <w:p w14:paraId="7FB469EE" w14:textId="77777777" w:rsidR="0075184A" w:rsidRDefault="0075184A" w:rsidP="00A27DD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Fall 2014 (Sept 8 – Dec 12, 14-</w:t>
                            </w:r>
                            <w:r w:rsidRPr="00CB3709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30 minute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lessons) - </w:t>
                            </w:r>
                            <w:r w:rsidRPr="00CB370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$245.00</w:t>
                            </w:r>
                          </w:p>
                          <w:p w14:paraId="4750DB80" w14:textId="77777777" w:rsidR="0075184A" w:rsidRDefault="0075184A" w:rsidP="00A27DD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Winter 2015 (Jan 5 – Apr 17, 14-</w:t>
                            </w:r>
                            <w:r w:rsidRPr="00CB3709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30 minute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lessons) - </w:t>
                            </w:r>
                            <w:r w:rsidRPr="00CB370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$245.00</w:t>
                            </w:r>
                          </w:p>
                          <w:p w14:paraId="0401AA13" w14:textId="77777777" w:rsidR="0075184A" w:rsidRPr="004106D6" w:rsidRDefault="0075184A" w:rsidP="00A27DD9">
                            <w:pPr>
                              <w:pStyle w:val="BodyText"/>
                              <w:ind w:left="50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106D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(The winter term includes one week holiday in January or February and ends the week before Easter break)</w:t>
                            </w:r>
                          </w:p>
                          <w:p w14:paraId="4EE655F2" w14:textId="77777777" w:rsidR="0075184A" w:rsidRDefault="0075184A" w:rsidP="00A27DD9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Spring 2015 (Apr 27 – June 5, 6-</w:t>
                            </w:r>
                            <w:r w:rsidRPr="00CB3709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30 minute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lessons) - </w:t>
                            </w:r>
                            <w:r w:rsidRPr="00CB370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$105.00</w:t>
                            </w:r>
                          </w:p>
                          <w:p w14:paraId="757C03D8" w14:textId="77777777" w:rsidR="0075184A" w:rsidRDefault="0075184A" w:rsidP="008166A4">
                            <w:pPr>
                              <w:pStyle w:val="BodyTex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registration fee is based on booking a </w:t>
                            </w:r>
                            <w:proofErr w:type="gramStart"/>
                            <w:r w:rsidRPr="00CB3709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30 minute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slot per week (for a </w:t>
                            </w:r>
                            <w:r w:rsidRPr="00CB3709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1 hour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slot per week multiply by 2).</w:t>
                            </w:r>
                          </w:p>
                          <w:p w14:paraId="31AC7AFE" w14:textId="77777777" w:rsidR="0075184A" w:rsidRDefault="0075184A" w:rsidP="008166A4">
                            <w:pPr>
                              <w:pStyle w:val="BodyTex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Each term’s lessons must be PAID in FULL before a slot will be booked and any lessons will commence. Lesson times will be booked on a first come, first serve basis.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Lessons may be paid for by cash 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cheque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(dated the first day of the term) for the ENTIRE amount. </w:t>
                            </w:r>
                          </w:p>
                          <w:p w14:paraId="40F73020" w14:textId="77777777" w:rsidR="0075184A" w:rsidRDefault="0075184A" w:rsidP="008166A4">
                            <w:pPr>
                              <w:pStyle w:val="BodyTex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Students registering for all 3 terms and paying the FULL amount at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once,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are entitled to a $85 discount, for a total registration fee of </w:t>
                            </w:r>
                            <w:r w:rsidRPr="00CB370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$510.00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5FE0AE6" w14:textId="77777777" w:rsidR="0075184A" w:rsidRDefault="0075184A" w:rsidP="008166A4">
                            <w:pPr>
                              <w:pStyle w:val="BodyTex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Additional a la carte lessons are available on 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week by week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basis at the rate of </w:t>
                            </w:r>
                            <w:r w:rsidRPr="00CB370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$40 per hour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and can be booked up to 2 weeks in advance.</w:t>
                            </w:r>
                          </w:p>
                          <w:p w14:paraId="5DF4FA23" w14:textId="77777777" w:rsidR="0075184A" w:rsidRDefault="0075184A" w:rsidP="008166A4">
                            <w:pPr>
                              <w:pStyle w:val="BodyTex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A2CEFBA" w14:textId="77777777" w:rsidR="0075184A" w:rsidRDefault="0075184A" w:rsidP="008166A4">
                            <w:pPr>
                              <w:pStyle w:val="BodyTex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8F57256" w14:textId="77777777" w:rsidR="0075184A" w:rsidRDefault="0075184A" w:rsidP="008166A4">
                            <w:pPr>
                              <w:pStyle w:val="BodyTex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B3016D3" w14:textId="77777777" w:rsidR="0075184A" w:rsidRDefault="0075184A" w:rsidP="008166A4">
                            <w:pPr>
                              <w:pStyle w:val="BodyTex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EE85E5D" w14:textId="77777777" w:rsidR="0075184A" w:rsidRDefault="0075184A" w:rsidP="008166A4">
                            <w:pPr>
                              <w:pStyle w:val="BodyTex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378FB17" w14:textId="77777777" w:rsidR="0075184A" w:rsidRPr="00A27DD9" w:rsidRDefault="0075184A" w:rsidP="008166A4">
                            <w:pPr>
                              <w:pStyle w:val="BodyTex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is the understanding of this studio that students WILL NOT schedule other commitments during their lesson time. These cancellations and no shows WILL NOT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made up. In the event of termination of this agreement, 4 weeks notice must be given of the party will be liable for the payment of the notice period.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2" type="#_x0000_t202" style="position:absolute;margin-left:21pt;margin-top:82.6pt;width:231pt;height:510.4pt;z-index:251658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" mv:complextextbox="1" filled="f" stroked="f">
                <v:textbox style="mso-next-textbox:#Text Box 1" inset=",0,,0">
                  <w:txbxContent>
                    <w:p w14:paraId="1597E838" w14:textId="77777777" w:rsidR="0075184A" w:rsidRDefault="0075184A" w:rsidP="00F653DD">
                      <w:pPr>
                        <w:pStyle w:val="BodyTex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The 2014-2015 Music Lessons will be divided into 3 terms:</w:t>
                      </w:r>
                    </w:p>
                    <w:p w14:paraId="7FB469EE" w14:textId="77777777" w:rsidR="0075184A" w:rsidRDefault="0075184A" w:rsidP="00A27DD9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Fall 2014 (Sept 8 – Dec 12, 14-</w:t>
                      </w:r>
                      <w:r w:rsidRPr="00CB3709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30 minute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lessons) - </w:t>
                      </w:r>
                      <w:r w:rsidRPr="00CB370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$245.00</w:t>
                      </w:r>
                    </w:p>
                    <w:p w14:paraId="4750DB80" w14:textId="77777777" w:rsidR="0075184A" w:rsidRDefault="0075184A" w:rsidP="00A27DD9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Winter 2015 (Jan 5 – Apr 17, 14-</w:t>
                      </w:r>
                      <w:r w:rsidRPr="00CB3709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30 minute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lessons) - </w:t>
                      </w:r>
                      <w:r w:rsidRPr="00CB370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$245.00</w:t>
                      </w:r>
                    </w:p>
                    <w:p w14:paraId="0401AA13" w14:textId="77777777" w:rsidR="0075184A" w:rsidRPr="004106D6" w:rsidRDefault="0075184A" w:rsidP="00A27DD9">
                      <w:pPr>
                        <w:pStyle w:val="BodyText"/>
                        <w:ind w:left="50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106D6">
                        <w:rPr>
                          <w:rFonts w:ascii="Arial" w:hAnsi="Arial" w:cs="Arial"/>
                          <w:sz w:val="22"/>
                          <w:szCs w:val="22"/>
                        </w:rPr>
                        <w:t>(The winter term includes one week holiday in January or February and ends the week before Easter break)</w:t>
                      </w:r>
                    </w:p>
                    <w:p w14:paraId="4EE655F2" w14:textId="77777777" w:rsidR="0075184A" w:rsidRDefault="0075184A" w:rsidP="00A27DD9">
                      <w:pPr>
                        <w:pStyle w:val="BodyText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Spring 2015 (Apr 27 – June 5, 6-</w:t>
                      </w:r>
                      <w:r w:rsidRPr="00CB3709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30 minute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lessons) - </w:t>
                      </w:r>
                      <w:r w:rsidRPr="00CB370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$105.00</w:t>
                      </w:r>
                    </w:p>
                    <w:p w14:paraId="757C03D8" w14:textId="77777777" w:rsidR="0075184A" w:rsidRDefault="0075184A" w:rsidP="008166A4">
                      <w:pPr>
                        <w:pStyle w:val="BodyTex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registration fee is based on booking a </w:t>
                      </w:r>
                      <w:proofErr w:type="gramStart"/>
                      <w:r w:rsidRPr="00CB3709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30 minute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slot per week (for a </w:t>
                      </w:r>
                      <w:r w:rsidRPr="00CB3709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1 hour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slot per week multiply by 2).</w:t>
                      </w:r>
                    </w:p>
                    <w:p w14:paraId="31AC7AFE" w14:textId="77777777" w:rsidR="0075184A" w:rsidRDefault="0075184A" w:rsidP="008166A4">
                      <w:pPr>
                        <w:pStyle w:val="BodyTex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Each term’s lessons must be PAID in FULL before a slot will be booked and any lessons will commence. Lesson times will be booked on a first come, first serve basis.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Lessons may be paid for by cash or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cheque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(dated the first day of the term) for the ENTIRE amount. </w:t>
                      </w:r>
                    </w:p>
                    <w:p w14:paraId="40F73020" w14:textId="77777777" w:rsidR="0075184A" w:rsidRDefault="0075184A" w:rsidP="008166A4">
                      <w:pPr>
                        <w:pStyle w:val="BodyTex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Students registering for all 3 terms and paying the FULL amount at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once,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are entitled to a $85 discount, for a total registration fee of </w:t>
                      </w:r>
                      <w:r w:rsidRPr="00CB370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$510.00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65FE0AE6" w14:textId="77777777" w:rsidR="0075184A" w:rsidRDefault="0075184A" w:rsidP="008166A4">
                      <w:pPr>
                        <w:pStyle w:val="BodyTex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Additional a la carte lessons are available on a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week by week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basis at the rate of </w:t>
                      </w:r>
                      <w:r w:rsidRPr="00CB370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$40 per hour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, and can be booked up to 2 weeks in advance.</w:t>
                      </w:r>
                    </w:p>
                    <w:p w14:paraId="5DF4FA23" w14:textId="77777777" w:rsidR="0075184A" w:rsidRDefault="0075184A" w:rsidP="008166A4">
                      <w:pPr>
                        <w:pStyle w:val="BodyTex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A2CEFBA" w14:textId="77777777" w:rsidR="0075184A" w:rsidRDefault="0075184A" w:rsidP="008166A4">
                      <w:pPr>
                        <w:pStyle w:val="BodyTex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8F57256" w14:textId="77777777" w:rsidR="0075184A" w:rsidRDefault="0075184A" w:rsidP="008166A4">
                      <w:pPr>
                        <w:pStyle w:val="BodyTex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B3016D3" w14:textId="77777777" w:rsidR="0075184A" w:rsidRDefault="0075184A" w:rsidP="008166A4">
                      <w:pPr>
                        <w:pStyle w:val="BodyTex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EE85E5D" w14:textId="77777777" w:rsidR="0075184A" w:rsidRDefault="0075184A" w:rsidP="008166A4">
                      <w:pPr>
                        <w:pStyle w:val="BodyTex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378FB17" w14:textId="77777777" w:rsidR="0075184A" w:rsidRPr="00A27DD9" w:rsidRDefault="0075184A" w:rsidP="008166A4">
                      <w:pPr>
                        <w:pStyle w:val="BodyTex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is the understanding of this studio that students WILL NOT schedule other commitments during their lesson time. These cancellations and no shows WILL NOT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made up. In the event of termination of this agreement, 4 weeks notice must be given of the party will be liable for the payment of the notice period.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47A8C425" wp14:editId="3079A3B2">
                <wp:simplePos x="0" y="0"/>
                <wp:positionH relativeFrom="page">
                  <wp:posOffset>9461500</wp:posOffset>
                </wp:positionH>
                <wp:positionV relativeFrom="page">
                  <wp:posOffset>365760</wp:posOffset>
                </wp:positionV>
                <wp:extent cx="0" cy="2377440"/>
                <wp:effectExtent l="12700" t="10160" r="25400" b="25400"/>
                <wp:wrapNone/>
                <wp:docPr id="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58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5pt,28.8pt" to="745pt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</w:p>
    <w:sectPr w:rsidR="00F653DD" w:rsidSect="00E541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CABFA8" w14:textId="77777777" w:rsidR="00767EA8" w:rsidRDefault="00767EA8">
      <w:pPr>
        <w:spacing w:after="0"/>
      </w:pPr>
      <w:r>
        <w:separator/>
      </w:r>
    </w:p>
  </w:endnote>
  <w:endnote w:type="continuationSeparator" w:id="0">
    <w:p w14:paraId="644E8813" w14:textId="77777777" w:rsidR="00767EA8" w:rsidRDefault="00767E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55CBA" w14:textId="77777777" w:rsidR="0075184A" w:rsidRDefault="0075184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0FCA2" w14:textId="77777777" w:rsidR="0075184A" w:rsidRDefault="0075184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BC5F0" w14:textId="77777777" w:rsidR="0075184A" w:rsidRDefault="0075184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C30435" w14:textId="77777777" w:rsidR="00767EA8" w:rsidRDefault="00767EA8">
      <w:pPr>
        <w:spacing w:after="0"/>
      </w:pPr>
      <w:r>
        <w:separator/>
      </w:r>
    </w:p>
  </w:footnote>
  <w:footnote w:type="continuationSeparator" w:id="0">
    <w:p w14:paraId="1CC47092" w14:textId="77777777" w:rsidR="00767EA8" w:rsidRDefault="00767E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0F2EB" w14:textId="77777777" w:rsidR="0075184A" w:rsidRDefault="0075184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7B9DC" w14:textId="77777777" w:rsidR="0075184A" w:rsidRDefault="0075184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443DBA" w14:textId="77777777" w:rsidR="0075184A" w:rsidRDefault="0075184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F620C"/>
    <w:multiLevelType w:val="hybridMultilevel"/>
    <w:tmpl w:val="841CC0E4"/>
    <w:lvl w:ilvl="0" w:tplc="FC726AE6">
      <w:start w:val="1"/>
      <w:numFmt w:val="bullet"/>
      <w:lvlText w:val=""/>
      <w:lvlJc w:val="left"/>
      <w:pPr>
        <w:ind w:left="50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5B3992"/>
    <w:multiLevelType w:val="hybridMultilevel"/>
    <w:tmpl w:val="C5F2871C"/>
    <w:lvl w:ilvl="0" w:tplc="D936979A">
      <w:start w:val="1"/>
      <w:numFmt w:val="bullet"/>
      <w:lvlText w:val=""/>
      <w:lvlJc w:val="left"/>
      <w:pPr>
        <w:ind w:left="504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9B4FB3"/>
    <w:multiLevelType w:val="hybridMultilevel"/>
    <w:tmpl w:val="B00E8668"/>
    <w:lvl w:ilvl="0" w:tplc="D936979A">
      <w:start w:val="1"/>
      <w:numFmt w:val="bullet"/>
      <w:lvlText w:val=""/>
      <w:lvlJc w:val="left"/>
      <w:pPr>
        <w:ind w:left="504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676564"/>
    <w:multiLevelType w:val="hybridMultilevel"/>
    <w:tmpl w:val="D9900F78"/>
    <w:lvl w:ilvl="0" w:tplc="3B2A4A32">
      <w:start w:val="1"/>
      <w:numFmt w:val="bullet"/>
      <w:lvlText w:val=""/>
      <w:lvlJc w:val="left"/>
      <w:pPr>
        <w:ind w:left="504" w:hanging="216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AA2AF5"/>
    <w:multiLevelType w:val="hybridMultilevel"/>
    <w:tmpl w:val="74F8E68E"/>
    <w:lvl w:ilvl="0" w:tplc="D936979A">
      <w:start w:val="1"/>
      <w:numFmt w:val="bullet"/>
      <w:lvlText w:val=""/>
      <w:lvlJc w:val="left"/>
      <w:pPr>
        <w:ind w:left="1008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5">
    <w:nsid w:val="77ED01F0"/>
    <w:multiLevelType w:val="hybridMultilevel"/>
    <w:tmpl w:val="168417FE"/>
    <w:lvl w:ilvl="0" w:tplc="D936979A">
      <w:start w:val="1"/>
      <w:numFmt w:val="bullet"/>
      <w:lvlText w:val=""/>
      <w:lvlJc w:val="left"/>
      <w:pPr>
        <w:ind w:left="504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F653DD"/>
    <w:rsid w:val="001C51BF"/>
    <w:rsid w:val="00280828"/>
    <w:rsid w:val="003513FF"/>
    <w:rsid w:val="00390ECC"/>
    <w:rsid w:val="00391CB1"/>
    <w:rsid w:val="003C39FE"/>
    <w:rsid w:val="004106D6"/>
    <w:rsid w:val="005A5683"/>
    <w:rsid w:val="006462EC"/>
    <w:rsid w:val="006C3FB7"/>
    <w:rsid w:val="0075184A"/>
    <w:rsid w:val="00767EA8"/>
    <w:rsid w:val="00783C89"/>
    <w:rsid w:val="007843B2"/>
    <w:rsid w:val="008166A4"/>
    <w:rsid w:val="00831CA5"/>
    <w:rsid w:val="00963DDC"/>
    <w:rsid w:val="00A034E5"/>
    <w:rsid w:val="00A27DD9"/>
    <w:rsid w:val="00B10C08"/>
    <w:rsid w:val="00B85E8E"/>
    <w:rsid w:val="00C46972"/>
    <w:rsid w:val="00CB3709"/>
    <w:rsid w:val="00D40FC2"/>
    <w:rsid w:val="00E34835"/>
    <w:rsid w:val="00E42D0E"/>
    <w:rsid w:val="00E54199"/>
    <w:rsid w:val="00F479DF"/>
    <w:rsid w:val="00F653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3255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Block Text" w:uiPriority="99"/>
  </w:latentStyles>
  <w:style w:type="paragraph" w:default="1" w:styleId="Normal">
    <w:name w:val="Normal"/>
    <w:qFormat/>
    <w:rsid w:val="00DD1C71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semiHidden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4F446D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  <w:style w:type="paragraph" w:styleId="ListParagraph">
    <w:name w:val="List Paragraph"/>
    <w:basedOn w:val="Normal"/>
    <w:rsid w:val="00391C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Block Text" w:uiPriority="99"/>
  </w:latentStyles>
  <w:style w:type="paragraph" w:default="1" w:styleId="Normal">
    <w:name w:val="Normal"/>
    <w:qFormat/>
    <w:rsid w:val="00DD1C71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semiHidden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4F446D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  <w:style w:type="paragraph" w:styleId="ListParagraph">
    <w:name w:val="List Paragraph"/>
    <w:basedOn w:val="Normal"/>
    <w:rsid w:val="00391C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ornerstone%20Brochure.dotx" TargetMode="External"/></Relationships>
</file>

<file path=word/theme/theme1.xml><?xml version="1.0" encoding="utf-8"?>
<a:theme xmlns:a="http://schemas.openxmlformats.org/drawingml/2006/main" name="Office Theme">
  <a:themeElements>
    <a:clrScheme name="Cornerstone Brochure">
      <a:dk1>
        <a:sysClr val="windowText" lastClr="000000"/>
      </a:dk1>
      <a:lt1>
        <a:sysClr val="window" lastClr="FFFFFF"/>
      </a:lt1>
      <a:dk2>
        <a:srgbClr val="4F446D"/>
      </a:dk2>
      <a:lt2>
        <a:srgbClr val="A499C1"/>
      </a:lt2>
      <a:accent1>
        <a:srgbClr val="FF9900"/>
      </a:accent1>
      <a:accent2>
        <a:srgbClr val="E83404"/>
      </a:accent2>
      <a:accent3>
        <a:srgbClr val="A7CE30"/>
      </a:accent3>
      <a:accent4>
        <a:srgbClr val="94B069"/>
      </a:accent4>
      <a:accent5>
        <a:srgbClr val="996699"/>
      </a:accent5>
      <a:accent6>
        <a:srgbClr val="C5C7D1"/>
      </a:accent6>
      <a:hlink>
        <a:srgbClr val="7D86C8"/>
      </a:hlink>
      <a:folHlink>
        <a:srgbClr val="6E7396"/>
      </a:folHlink>
    </a:clrScheme>
    <a:fontScheme name="Cornerstone Brochure">
      <a:majorFont>
        <a:latin typeface="Corbel"/>
        <a:ea typeface=""/>
        <a:cs typeface=""/>
        <a:font script="Jpan" typeface="ＭＳ ゴシック"/>
      </a:majorFont>
      <a:minorFont>
        <a:latin typeface="Corbe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Cornerstone Brochure.dotx</Template>
  <TotalTime>562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Dallyn</dc:creator>
  <cp:keywords/>
  <dc:description/>
  <cp:lastModifiedBy>Brad Dallyn</cp:lastModifiedBy>
  <cp:revision>9</cp:revision>
  <cp:lastPrinted>2014-04-22T04:42:00Z</cp:lastPrinted>
  <dcterms:created xsi:type="dcterms:W3CDTF">2014-04-21T19:35:00Z</dcterms:created>
  <dcterms:modified xsi:type="dcterms:W3CDTF">2014-04-22T15:58:00Z</dcterms:modified>
  <cp:category/>
</cp:coreProperties>
</file>